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176" w:rsidRDefault="006B2176" w:rsidP="00F13A1F">
      <w:pPr>
        <w:pStyle w:val="a3"/>
        <w:ind w:firstLine="0"/>
        <w:jc w:val="center"/>
        <w:rPr>
          <w:caps/>
          <w:sz w:val="28"/>
        </w:rPr>
      </w:pPr>
    </w:p>
    <w:p w:rsidR="00677DB2" w:rsidRDefault="00F13A1F" w:rsidP="00F13A1F">
      <w:pPr>
        <w:pStyle w:val="a3"/>
        <w:ind w:firstLine="0"/>
        <w:jc w:val="center"/>
        <w:rPr>
          <w:caps/>
          <w:sz w:val="28"/>
        </w:rPr>
      </w:pPr>
      <w:r>
        <w:rPr>
          <w:caps/>
          <w:sz w:val="28"/>
        </w:rPr>
        <w:t>состав</w:t>
      </w:r>
    </w:p>
    <w:p w:rsidR="00FB421E" w:rsidRDefault="00677DB2" w:rsidP="00677DB2">
      <w:pPr>
        <w:pStyle w:val="20"/>
        <w:ind w:left="0" w:firstLine="567"/>
        <w:jc w:val="center"/>
        <w:rPr>
          <w:szCs w:val="28"/>
        </w:rPr>
      </w:pPr>
      <w:r>
        <w:rPr>
          <w:szCs w:val="28"/>
        </w:rPr>
        <w:t>конкурсной комиссии по проведению конкурс</w:t>
      </w:r>
      <w:r w:rsidR="00FB421E">
        <w:rPr>
          <w:szCs w:val="28"/>
        </w:rPr>
        <w:t>а</w:t>
      </w:r>
      <w:r>
        <w:rPr>
          <w:szCs w:val="28"/>
        </w:rPr>
        <w:t xml:space="preserve"> на замещение вакантн</w:t>
      </w:r>
      <w:r w:rsidR="00FB421E">
        <w:rPr>
          <w:szCs w:val="28"/>
        </w:rPr>
        <w:t>ой</w:t>
      </w:r>
      <w:r>
        <w:rPr>
          <w:szCs w:val="28"/>
        </w:rPr>
        <w:t xml:space="preserve"> </w:t>
      </w:r>
      <w:proofErr w:type="gramStart"/>
      <w:r>
        <w:rPr>
          <w:szCs w:val="28"/>
        </w:rPr>
        <w:t>должност</w:t>
      </w:r>
      <w:r w:rsidR="00FB421E">
        <w:rPr>
          <w:szCs w:val="28"/>
        </w:rPr>
        <w:t>и</w:t>
      </w:r>
      <w:r>
        <w:rPr>
          <w:szCs w:val="28"/>
        </w:rPr>
        <w:t xml:space="preserve"> муниципальной службы </w:t>
      </w:r>
      <w:r w:rsidR="00C557BD">
        <w:rPr>
          <w:szCs w:val="28"/>
        </w:rPr>
        <w:t xml:space="preserve"> </w:t>
      </w:r>
      <w:r w:rsidR="00CD3E90">
        <w:rPr>
          <w:szCs w:val="28"/>
        </w:rPr>
        <w:t>ведущего</w:t>
      </w:r>
      <w:bookmarkStart w:id="0" w:name="_GoBack"/>
      <w:bookmarkEnd w:id="0"/>
      <w:r w:rsidR="00C557BD">
        <w:rPr>
          <w:szCs w:val="28"/>
        </w:rPr>
        <w:t xml:space="preserve"> специалиста </w:t>
      </w:r>
      <w:r w:rsidR="00C557BD">
        <w:rPr>
          <w:szCs w:val="28"/>
        </w:rPr>
        <w:br/>
        <w:t>отдела архитектуры</w:t>
      </w:r>
      <w:r>
        <w:rPr>
          <w:szCs w:val="28"/>
        </w:rPr>
        <w:t xml:space="preserve"> </w:t>
      </w:r>
      <w:r w:rsidRPr="009F4A82">
        <w:rPr>
          <w:szCs w:val="28"/>
        </w:rPr>
        <w:t>администрации</w:t>
      </w:r>
      <w:r>
        <w:rPr>
          <w:szCs w:val="28"/>
        </w:rPr>
        <w:t xml:space="preserve"> Советского</w:t>
      </w:r>
      <w:r w:rsidRPr="009F4A82">
        <w:rPr>
          <w:szCs w:val="28"/>
        </w:rPr>
        <w:t xml:space="preserve"> района</w:t>
      </w:r>
      <w:proofErr w:type="gramEnd"/>
      <w:r>
        <w:rPr>
          <w:szCs w:val="28"/>
        </w:rPr>
        <w:t xml:space="preserve"> </w:t>
      </w:r>
    </w:p>
    <w:p w:rsidR="00677DB2" w:rsidRDefault="00677DB2" w:rsidP="00677DB2">
      <w:pPr>
        <w:pStyle w:val="20"/>
        <w:ind w:left="0" w:firstLine="567"/>
        <w:jc w:val="center"/>
        <w:rPr>
          <w:szCs w:val="28"/>
        </w:rPr>
      </w:pPr>
      <w:r>
        <w:rPr>
          <w:szCs w:val="28"/>
        </w:rPr>
        <w:t>города Ростова-на-Дону.</w:t>
      </w:r>
    </w:p>
    <w:p w:rsidR="006B2176" w:rsidRDefault="006B2176" w:rsidP="00F13A1F">
      <w:pPr>
        <w:pStyle w:val="a3"/>
        <w:ind w:firstLine="0"/>
        <w:jc w:val="center"/>
        <w:rPr>
          <w:caps/>
          <w:sz w:val="28"/>
        </w:rPr>
      </w:pPr>
    </w:p>
    <w:p w:rsidR="00F13A1F" w:rsidRDefault="00F13A1F" w:rsidP="00F13A1F">
      <w:pPr>
        <w:pStyle w:val="a3"/>
        <w:ind w:firstLine="0"/>
        <w:jc w:val="center"/>
        <w:rPr>
          <w:caps/>
          <w:sz w:val="28"/>
        </w:rPr>
      </w:pPr>
      <w:r>
        <w:rPr>
          <w:caps/>
          <w:sz w:val="28"/>
        </w:rPr>
        <w:t xml:space="preserve"> 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652"/>
        <w:gridCol w:w="6237"/>
      </w:tblGrid>
      <w:tr w:rsidR="00F13A1F" w:rsidTr="00F4587C">
        <w:tc>
          <w:tcPr>
            <w:tcW w:w="3652" w:type="dxa"/>
          </w:tcPr>
          <w:p w:rsidR="00A8621B" w:rsidRDefault="00A8621B" w:rsidP="00A8621B">
            <w:pPr>
              <w:pStyle w:val="a3"/>
              <w:spacing w:line="360" w:lineRule="auto"/>
              <w:ind w:left="284" w:firstLine="0"/>
              <w:rPr>
                <w:sz w:val="28"/>
              </w:rPr>
            </w:pPr>
            <w:r>
              <w:rPr>
                <w:sz w:val="28"/>
              </w:rPr>
              <w:t>Туркин</w:t>
            </w:r>
          </w:p>
          <w:p w:rsidR="00F13A1F" w:rsidRDefault="00A8621B" w:rsidP="00A8621B">
            <w:pPr>
              <w:pStyle w:val="a3"/>
              <w:spacing w:line="360" w:lineRule="auto"/>
              <w:ind w:left="284" w:firstLine="0"/>
              <w:rPr>
                <w:sz w:val="28"/>
              </w:rPr>
            </w:pPr>
            <w:r>
              <w:rPr>
                <w:sz w:val="28"/>
              </w:rPr>
              <w:t>Геннадий Юрьевич</w:t>
            </w:r>
            <w:r w:rsidR="00F13A1F">
              <w:rPr>
                <w:sz w:val="28"/>
              </w:rPr>
              <w:t xml:space="preserve"> </w:t>
            </w:r>
          </w:p>
        </w:tc>
        <w:tc>
          <w:tcPr>
            <w:tcW w:w="6237" w:type="dxa"/>
          </w:tcPr>
          <w:p w:rsidR="00F13A1F" w:rsidRDefault="00F13A1F" w:rsidP="00F4587C">
            <w:pPr>
              <w:pStyle w:val="a3"/>
              <w:spacing w:line="360" w:lineRule="auto"/>
              <w:ind w:firstLine="0"/>
              <w:rPr>
                <w:sz w:val="28"/>
              </w:rPr>
            </w:pPr>
            <w:r>
              <w:rPr>
                <w:sz w:val="28"/>
              </w:rPr>
              <w:t>- глав</w:t>
            </w:r>
            <w:r w:rsidR="00A8621B">
              <w:rPr>
                <w:sz w:val="28"/>
              </w:rPr>
              <w:t xml:space="preserve">а </w:t>
            </w:r>
            <w:r>
              <w:rPr>
                <w:sz w:val="28"/>
              </w:rPr>
              <w:t xml:space="preserve"> администрации </w:t>
            </w:r>
            <w:r w:rsidR="00A8621B">
              <w:rPr>
                <w:sz w:val="28"/>
              </w:rPr>
              <w:t xml:space="preserve">Советского района </w:t>
            </w:r>
            <w:r w:rsidR="00A8621B">
              <w:rPr>
                <w:sz w:val="28"/>
              </w:rPr>
              <w:br/>
              <w:t>города Ростова-на-Дону</w:t>
            </w:r>
            <w:r w:rsidR="00714F94">
              <w:rPr>
                <w:sz w:val="28"/>
              </w:rPr>
              <w:t xml:space="preserve">, </w:t>
            </w:r>
            <w:r w:rsidRPr="00336A4C">
              <w:rPr>
                <w:sz w:val="28"/>
              </w:rPr>
              <w:t>председатель</w:t>
            </w:r>
            <w:r w:rsidR="00A8621B">
              <w:rPr>
                <w:sz w:val="28"/>
              </w:rPr>
              <w:t xml:space="preserve"> </w:t>
            </w:r>
            <w:r w:rsidRPr="00336A4C">
              <w:rPr>
                <w:sz w:val="28"/>
              </w:rPr>
              <w:t xml:space="preserve"> комиссии</w:t>
            </w:r>
          </w:p>
          <w:p w:rsidR="00F4587C" w:rsidRDefault="00F4587C" w:rsidP="00F4587C">
            <w:pPr>
              <w:pStyle w:val="a3"/>
              <w:spacing w:line="360" w:lineRule="auto"/>
              <w:ind w:firstLine="0"/>
              <w:rPr>
                <w:sz w:val="28"/>
              </w:rPr>
            </w:pPr>
          </w:p>
        </w:tc>
      </w:tr>
      <w:tr w:rsidR="00F13A1F" w:rsidTr="00F4587C">
        <w:trPr>
          <w:trHeight w:val="3342"/>
        </w:trPr>
        <w:tc>
          <w:tcPr>
            <w:tcW w:w="3652" w:type="dxa"/>
          </w:tcPr>
          <w:p w:rsidR="00F13A1F" w:rsidRDefault="00A8621B" w:rsidP="00AB416D">
            <w:pPr>
              <w:pStyle w:val="a3"/>
              <w:spacing w:line="360" w:lineRule="auto"/>
              <w:ind w:left="284" w:firstLine="0"/>
              <w:rPr>
                <w:sz w:val="28"/>
              </w:rPr>
            </w:pPr>
            <w:r>
              <w:rPr>
                <w:sz w:val="28"/>
              </w:rPr>
              <w:t>Фоменко</w:t>
            </w:r>
          </w:p>
          <w:p w:rsidR="00A8621B" w:rsidRDefault="00A8621B" w:rsidP="00AB416D">
            <w:pPr>
              <w:pStyle w:val="a3"/>
              <w:spacing w:line="360" w:lineRule="auto"/>
              <w:ind w:left="284" w:firstLine="0"/>
              <w:rPr>
                <w:sz w:val="28"/>
              </w:rPr>
            </w:pPr>
            <w:r>
              <w:rPr>
                <w:sz w:val="28"/>
              </w:rPr>
              <w:t>Татьяна Викторовна</w:t>
            </w:r>
          </w:p>
          <w:p w:rsidR="00F13A1F" w:rsidRDefault="00F13A1F" w:rsidP="00AB416D">
            <w:pPr>
              <w:pStyle w:val="a3"/>
              <w:spacing w:line="360" w:lineRule="auto"/>
              <w:ind w:left="284" w:firstLine="0"/>
              <w:rPr>
                <w:sz w:val="28"/>
              </w:rPr>
            </w:pPr>
          </w:p>
          <w:p w:rsidR="00A8621B" w:rsidRDefault="00A8621B" w:rsidP="00AD55E0">
            <w:pPr>
              <w:pStyle w:val="a3"/>
              <w:spacing w:line="360" w:lineRule="auto"/>
              <w:ind w:left="284" w:firstLine="0"/>
              <w:rPr>
                <w:sz w:val="28"/>
              </w:rPr>
            </w:pPr>
            <w:r>
              <w:rPr>
                <w:sz w:val="28"/>
              </w:rPr>
              <w:t>Коробова</w:t>
            </w:r>
          </w:p>
          <w:p w:rsidR="00F13A1F" w:rsidRDefault="00A8621B" w:rsidP="006B2176">
            <w:pPr>
              <w:pStyle w:val="a3"/>
              <w:spacing w:line="360" w:lineRule="auto"/>
              <w:ind w:left="284" w:firstLine="0"/>
              <w:rPr>
                <w:sz w:val="28"/>
              </w:rPr>
            </w:pPr>
            <w:r>
              <w:rPr>
                <w:sz w:val="28"/>
              </w:rPr>
              <w:t>Людмила Ивановна</w:t>
            </w:r>
          </w:p>
        </w:tc>
        <w:tc>
          <w:tcPr>
            <w:tcW w:w="6237" w:type="dxa"/>
          </w:tcPr>
          <w:p w:rsidR="00F4587C" w:rsidRDefault="00A8621B" w:rsidP="00F4587C">
            <w:pPr>
              <w:pStyle w:val="a3"/>
              <w:spacing w:line="360" w:lineRule="auto"/>
              <w:ind w:firstLine="0"/>
              <w:rPr>
                <w:sz w:val="28"/>
              </w:rPr>
            </w:pPr>
            <w:r>
              <w:rPr>
                <w:sz w:val="28"/>
              </w:rPr>
              <w:t>- управляющий делами администрации Советского района города Ростова-на-Дону</w:t>
            </w:r>
            <w:r w:rsidR="00714F94">
              <w:rPr>
                <w:sz w:val="28"/>
              </w:rPr>
              <w:t xml:space="preserve">, </w:t>
            </w:r>
            <w:r>
              <w:rPr>
                <w:sz w:val="28"/>
              </w:rPr>
              <w:t>заместитель председателя комиссии</w:t>
            </w:r>
          </w:p>
          <w:p w:rsidR="00A8621B" w:rsidRDefault="00A8621B" w:rsidP="00F4587C">
            <w:pPr>
              <w:pStyle w:val="a3"/>
              <w:spacing w:line="360" w:lineRule="auto"/>
              <w:ind w:firstLine="0"/>
              <w:rPr>
                <w:sz w:val="28"/>
              </w:rPr>
            </w:pPr>
            <w:r>
              <w:rPr>
                <w:sz w:val="28"/>
              </w:rPr>
              <w:t xml:space="preserve">- ведущий специалист (по кадровой работе) администрации Советского района </w:t>
            </w:r>
            <w:r>
              <w:rPr>
                <w:sz w:val="28"/>
              </w:rPr>
              <w:br/>
              <w:t>города Ростова-на-Дону</w:t>
            </w:r>
            <w:r w:rsidR="00714F94">
              <w:rPr>
                <w:sz w:val="28"/>
              </w:rPr>
              <w:t xml:space="preserve">, </w:t>
            </w:r>
            <w:r>
              <w:rPr>
                <w:sz w:val="28"/>
              </w:rPr>
              <w:t>секретарь комиссии</w:t>
            </w:r>
          </w:p>
        </w:tc>
      </w:tr>
      <w:tr w:rsidR="00F4587C" w:rsidTr="00F4587C">
        <w:tc>
          <w:tcPr>
            <w:tcW w:w="3652" w:type="dxa"/>
          </w:tcPr>
          <w:p w:rsidR="00F4587C" w:rsidRDefault="00A163E4" w:rsidP="006B2176">
            <w:pPr>
              <w:pStyle w:val="a3"/>
              <w:spacing w:line="360" w:lineRule="auto"/>
              <w:ind w:firstLine="0"/>
              <w:rPr>
                <w:sz w:val="28"/>
              </w:rPr>
            </w:pPr>
            <w:r>
              <w:rPr>
                <w:sz w:val="28"/>
              </w:rPr>
              <w:t xml:space="preserve">    </w:t>
            </w:r>
            <w:r w:rsidR="00F4587C">
              <w:rPr>
                <w:sz w:val="28"/>
              </w:rPr>
              <w:t>Члены комиссии:</w:t>
            </w:r>
          </w:p>
        </w:tc>
        <w:tc>
          <w:tcPr>
            <w:tcW w:w="6237" w:type="dxa"/>
          </w:tcPr>
          <w:p w:rsidR="00F4587C" w:rsidRDefault="00F4587C" w:rsidP="00AB416D">
            <w:pPr>
              <w:pStyle w:val="a3"/>
              <w:spacing w:line="360" w:lineRule="auto"/>
              <w:ind w:firstLine="0"/>
              <w:rPr>
                <w:sz w:val="28"/>
              </w:rPr>
            </w:pPr>
          </w:p>
        </w:tc>
      </w:tr>
      <w:tr w:rsidR="00A163E4" w:rsidTr="00F4587C">
        <w:tc>
          <w:tcPr>
            <w:tcW w:w="3652" w:type="dxa"/>
          </w:tcPr>
          <w:p w:rsidR="00A163E4" w:rsidRDefault="00A163E4" w:rsidP="00F8720C">
            <w:pPr>
              <w:pStyle w:val="a3"/>
              <w:spacing w:line="360" w:lineRule="auto"/>
              <w:ind w:firstLine="0"/>
              <w:rPr>
                <w:sz w:val="28"/>
              </w:rPr>
            </w:pPr>
          </w:p>
        </w:tc>
        <w:tc>
          <w:tcPr>
            <w:tcW w:w="6237" w:type="dxa"/>
          </w:tcPr>
          <w:p w:rsidR="00A163E4" w:rsidRDefault="00A163E4" w:rsidP="00AB416D">
            <w:pPr>
              <w:pStyle w:val="a3"/>
              <w:spacing w:line="360" w:lineRule="auto"/>
              <w:ind w:firstLine="0"/>
              <w:rPr>
                <w:sz w:val="28"/>
              </w:rPr>
            </w:pPr>
          </w:p>
        </w:tc>
      </w:tr>
      <w:tr w:rsidR="00F4587C" w:rsidTr="00F4587C">
        <w:trPr>
          <w:trHeight w:val="179"/>
        </w:trPr>
        <w:tc>
          <w:tcPr>
            <w:tcW w:w="3652" w:type="dxa"/>
          </w:tcPr>
          <w:p w:rsidR="00F4587C" w:rsidRDefault="00223E10" w:rsidP="00F4587C">
            <w:pPr>
              <w:pStyle w:val="a3"/>
              <w:spacing w:line="360" w:lineRule="auto"/>
              <w:ind w:left="284" w:firstLine="0"/>
              <w:rPr>
                <w:sz w:val="28"/>
              </w:rPr>
            </w:pPr>
            <w:r>
              <w:rPr>
                <w:sz w:val="28"/>
              </w:rPr>
              <w:t>Мирошников</w:t>
            </w:r>
          </w:p>
          <w:p w:rsidR="00223E10" w:rsidRDefault="00223E10" w:rsidP="00F4587C">
            <w:pPr>
              <w:pStyle w:val="a3"/>
              <w:spacing w:line="360" w:lineRule="auto"/>
              <w:ind w:left="284" w:firstLine="0"/>
              <w:rPr>
                <w:sz w:val="28"/>
              </w:rPr>
            </w:pPr>
            <w:r>
              <w:rPr>
                <w:sz w:val="28"/>
              </w:rPr>
              <w:t>Георгий Борисович</w:t>
            </w:r>
          </w:p>
          <w:p w:rsidR="00F4587C" w:rsidRDefault="00F4587C" w:rsidP="00AB416D">
            <w:pPr>
              <w:pStyle w:val="a3"/>
              <w:spacing w:line="360" w:lineRule="auto"/>
              <w:ind w:firstLine="0"/>
              <w:rPr>
                <w:sz w:val="28"/>
              </w:rPr>
            </w:pPr>
          </w:p>
        </w:tc>
        <w:tc>
          <w:tcPr>
            <w:tcW w:w="6237" w:type="dxa"/>
          </w:tcPr>
          <w:p w:rsidR="00F4587C" w:rsidRDefault="00F4587C" w:rsidP="00F4587C">
            <w:pPr>
              <w:pStyle w:val="a3"/>
              <w:spacing w:line="360" w:lineRule="auto"/>
              <w:ind w:firstLine="0"/>
              <w:rPr>
                <w:sz w:val="28"/>
              </w:rPr>
            </w:pPr>
            <w:r>
              <w:rPr>
                <w:sz w:val="28"/>
              </w:rPr>
              <w:t>- заместитель главы администрации Советского района города Ростова-на-Дону (с правом совещательного голоса)</w:t>
            </w:r>
          </w:p>
        </w:tc>
      </w:tr>
      <w:tr w:rsidR="00F05519" w:rsidTr="00F4587C">
        <w:tc>
          <w:tcPr>
            <w:tcW w:w="3652" w:type="dxa"/>
          </w:tcPr>
          <w:p w:rsidR="00F05519" w:rsidRDefault="00F05519" w:rsidP="009A2585">
            <w:pPr>
              <w:pStyle w:val="a3"/>
              <w:spacing w:line="360" w:lineRule="auto"/>
              <w:ind w:left="284" w:firstLine="0"/>
              <w:rPr>
                <w:sz w:val="28"/>
              </w:rPr>
            </w:pPr>
            <w:r>
              <w:rPr>
                <w:sz w:val="28"/>
              </w:rPr>
              <w:t>Андриенко</w:t>
            </w:r>
          </w:p>
          <w:p w:rsidR="00F05519" w:rsidRDefault="00F05519" w:rsidP="009A2585">
            <w:pPr>
              <w:pStyle w:val="a3"/>
              <w:spacing w:line="360" w:lineRule="auto"/>
              <w:ind w:left="284" w:firstLine="0"/>
              <w:rPr>
                <w:sz w:val="28"/>
              </w:rPr>
            </w:pPr>
            <w:r>
              <w:rPr>
                <w:sz w:val="28"/>
              </w:rPr>
              <w:t>Марина Валерьевна</w:t>
            </w:r>
          </w:p>
          <w:p w:rsidR="00F05519" w:rsidRDefault="00F05519" w:rsidP="009A2585">
            <w:pPr>
              <w:pStyle w:val="a3"/>
              <w:spacing w:line="360" w:lineRule="auto"/>
              <w:ind w:left="284" w:firstLine="0"/>
              <w:rPr>
                <w:sz w:val="28"/>
              </w:rPr>
            </w:pPr>
          </w:p>
        </w:tc>
        <w:tc>
          <w:tcPr>
            <w:tcW w:w="6237" w:type="dxa"/>
          </w:tcPr>
          <w:p w:rsidR="00F05519" w:rsidRDefault="00F05519" w:rsidP="009A2585">
            <w:pPr>
              <w:pStyle w:val="a3"/>
              <w:spacing w:line="360" w:lineRule="auto"/>
              <w:ind w:firstLine="0"/>
              <w:rPr>
                <w:sz w:val="28"/>
              </w:rPr>
            </w:pPr>
            <w:r>
              <w:rPr>
                <w:sz w:val="28"/>
              </w:rPr>
              <w:t>- главный специалист (юрисконсульт) администрации Советского района города Ростова-на-Дону</w:t>
            </w:r>
          </w:p>
        </w:tc>
      </w:tr>
    </w:tbl>
    <w:p w:rsidR="00164EE2" w:rsidRDefault="00164EE2">
      <w:pPr>
        <w:pStyle w:val="a3"/>
        <w:ind w:firstLine="0"/>
        <w:rPr>
          <w:sz w:val="28"/>
          <w:szCs w:val="28"/>
        </w:rPr>
      </w:pPr>
    </w:p>
    <w:p w:rsidR="007B23A7" w:rsidRPr="00164EE2" w:rsidRDefault="00BB172B">
      <w:pPr>
        <w:pStyle w:val="a3"/>
        <w:ind w:firstLine="0"/>
        <w:rPr>
          <w:sz w:val="28"/>
          <w:szCs w:val="28"/>
        </w:rPr>
        <w:sectPr w:rsidR="007B23A7" w:rsidRPr="00164EE2" w:rsidSect="00253AF2">
          <w:pgSz w:w="11907" w:h="16840" w:code="9"/>
          <w:pgMar w:top="851" w:right="851" w:bottom="680" w:left="1843" w:header="0" w:footer="0" w:gutter="0"/>
          <w:cols w:space="720"/>
        </w:sectPr>
      </w:pPr>
      <w:r>
        <w:rPr>
          <w:sz w:val="28"/>
          <w:szCs w:val="28"/>
        </w:rPr>
        <w:t>Управляющий делами</w:t>
      </w:r>
      <w:r w:rsidR="00164EE2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Т.В. Фоменко</w:t>
      </w:r>
    </w:p>
    <w:p w:rsidR="009C70F3" w:rsidRDefault="009C70F3" w:rsidP="00F05519">
      <w:pPr>
        <w:pStyle w:val="a3"/>
        <w:ind w:firstLine="9639"/>
        <w:rPr>
          <w:sz w:val="24"/>
          <w:szCs w:val="24"/>
        </w:rPr>
      </w:pPr>
    </w:p>
    <w:sectPr w:rsidR="009C70F3" w:rsidSect="00D435F8">
      <w:pgSz w:w="16840" w:h="11907" w:orient="landscape" w:code="9"/>
      <w:pgMar w:top="567" w:right="851" w:bottom="851" w:left="85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A1B7202"/>
    <w:multiLevelType w:val="singleLevel"/>
    <w:tmpl w:val="2D78D776"/>
    <w:lvl w:ilvl="0">
      <w:start w:val="15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EF449C0"/>
    <w:multiLevelType w:val="singleLevel"/>
    <w:tmpl w:val="090A47A2"/>
    <w:lvl w:ilvl="0">
      <w:start w:val="2"/>
      <w:numFmt w:val="decimal"/>
      <w:lvlText w:val="%1. "/>
      <w:legacy w:legacy="1" w:legacySpace="0" w:legacyIndent="283"/>
      <w:lvlJc w:val="left"/>
      <w:pPr>
        <w:ind w:left="850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3">
    <w:nsid w:val="13804B3C"/>
    <w:multiLevelType w:val="singleLevel"/>
    <w:tmpl w:val="E5DE0B4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4">
    <w:nsid w:val="19F86B4F"/>
    <w:multiLevelType w:val="singleLevel"/>
    <w:tmpl w:val="098EF28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5">
    <w:nsid w:val="25351FA4"/>
    <w:multiLevelType w:val="singleLevel"/>
    <w:tmpl w:val="F6EEC85E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5A575A0"/>
    <w:multiLevelType w:val="singleLevel"/>
    <w:tmpl w:val="B4301038"/>
    <w:lvl w:ilvl="0">
      <w:start w:val="6"/>
      <w:numFmt w:val="decimal"/>
      <w:lvlText w:val="%1. "/>
      <w:legacy w:legacy="1" w:legacySpace="0" w:legacyIndent="283"/>
      <w:lvlJc w:val="left"/>
      <w:pPr>
        <w:ind w:left="850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7">
    <w:nsid w:val="28ED579B"/>
    <w:multiLevelType w:val="singleLevel"/>
    <w:tmpl w:val="C5D41034"/>
    <w:lvl w:ilvl="0">
      <w:start w:val="1"/>
      <w:numFmt w:val="decimal"/>
      <w:lvlText w:val="%1"/>
      <w:lvlJc w:val="center"/>
      <w:pPr>
        <w:tabs>
          <w:tab w:val="num" w:pos="530"/>
        </w:tabs>
        <w:ind w:left="340" w:hanging="170"/>
      </w:pPr>
    </w:lvl>
  </w:abstractNum>
  <w:abstractNum w:abstractNumId="8">
    <w:nsid w:val="3ED12AF2"/>
    <w:multiLevelType w:val="singleLevel"/>
    <w:tmpl w:val="72A6E682"/>
    <w:lvl w:ilvl="0">
      <w:start w:val="4"/>
      <w:numFmt w:val="decimal"/>
      <w:lvlText w:val="%1. "/>
      <w:legacy w:legacy="1" w:legacySpace="0" w:legacyIndent="283"/>
      <w:lvlJc w:val="left"/>
      <w:pPr>
        <w:ind w:left="850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9">
    <w:nsid w:val="41ED50FE"/>
    <w:multiLevelType w:val="singleLevel"/>
    <w:tmpl w:val="DDBE6232"/>
    <w:lvl w:ilvl="0">
      <w:start w:val="3"/>
      <w:numFmt w:val="decimal"/>
      <w:lvlText w:val="%1. "/>
      <w:legacy w:legacy="1" w:legacySpace="0" w:legacyIndent="283"/>
      <w:lvlJc w:val="left"/>
      <w:pPr>
        <w:ind w:left="850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0">
    <w:nsid w:val="465F7DB2"/>
    <w:multiLevelType w:val="singleLevel"/>
    <w:tmpl w:val="F7041FC6"/>
    <w:lvl w:ilvl="0">
      <w:start w:val="5"/>
      <w:numFmt w:val="decimal"/>
      <w:lvlText w:val="%1. "/>
      <w:legacy w:legacy="1" w:legacySpace="0" w:legacyIndent="283"/>
      <w:lvlJc w:val="left"/>
      <w:pPr>
        <w:ind w:left="850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1">
    <w:nsid w:val="507E2E73"/>
    <w:multiLevelType w:val="singleLevel"/>
    <w:tmpl w:val="098EF28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2">
    <w:nsid w:val="54225400"/>
    <w:multiLevelType w:val="singleLevel"/>
    <w:tmpl w:val="098EF28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3">
    <w:nsid w:val="5501464F"/>
    <w:multiLevelType w:val="singleLevel"/>
    <w:tmpl w:val="F4A4E97E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>
    <w:nsid w:val="62BA5295"/>
    <w:multiLevelType w:val="singleLevel"/>
    <w:tmpl w:val="ACBC5638"/>
    <w:lvl w:ilvl="0">
      <w:start w:val="1"/>
      <w:numFmt w:val="decimal"/>
      <w:lvlText w:val="%1. "/>
      <w:legacy w:legacy="1" w:legacySpace="0" w:legacyIndent="283"/>
      <w:lvlJc w:val="left"/>
      <w:pPr>
        <w:ind w:left="850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5">
    <w:nsid w:val="6AE6430C"/>
    <w:multiLevelType w:val="singleLevel"/>
    <w:tmpl w:val="7D8E466A"/>
    <w:lvl w:ilvl="0">
      <w:start w:val="1"/>
      <w:numFmt w:val="decimal"/>
      <w:lvlText w:val="%1"/>
      <w:lvlJc w:val="center"/>
      <w:pPr>
        <w:tabs>
          <w:tab w:val="num" w:pos="530"/>
        </w:tabs>
        <w:ind w:left="170" w:firstLine="0"/>
      </w:pPr>
      <w:rPr>
        <w:rFonts w:hint="default"/>
      </w:rPr>
    </w:lvl>
  </w:abstractNum>
  <w:abstractNum w:abstractNumId="16">
    <w:nsid w:val="6CD9130C"/>
    <w:multiLevelType w:val="singleLevel"/>
    <w:tmpl w:val="E5DE0B4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7">
    <w:nsid w:val="72AC08E8"/>
    <w:multiLevelType w:val="singleLevel"/>
    <w:tmpl w:val="F4A4E97E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>
    <w:nsid w:val="76672174"/>
    <w:multiLevelType w:val="singleLevel"/>
    <w:tmpl w:val="7D8E466A"/>
    <w:lvl w:ilvl="0">
      <w:start w:val="1"/>
      <w:numFmt w:val="decimal"/>
      <w:lvlText w:val="%1"/>
      <w:lvlJc w:val="center"/>
      <w:pPr>
        <w:tabs>
          <w:tab w:val="num" w:pos="752"/>
        </w:tabs>
        <w:ind w:left="392" w:firstLine="0"/>
      </w:pPr>
      <w:rPr>
        <w:rFonts w:hint="default"/>
      </w:rPr>
    </w:lvl>
  </w:abstractNum>
  <w:num w:numId="1">
    <w:abstractNumId w:val="14"/>
  </w:num>
  <w:num w:numId="2">
    <w:abstractNumId w:val="2"/>
  </w:num>
  <w:num w:numId="3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850" w:hanging="283"/>
        </w:pPr>
        <w:rPr>
          <w:rFonts w:ascii="Wingdings" w:hAnsi="Wingdings" w:hint="default"/>
          <w:b w:val="0"/>
          <w:i w:val="0"/>
          <w:sz w:val="28"/>
          <w:u w:val="none"/>
        </w:rPr>
      </w:lvl>
    </w:lvlOverride>
  </w:num>
  <w:num w:numId="4">
    <w:abstractNumId w:val="9"/>
  </w:num>
  <w:num w:numId="5">
    <w:abstractNumId w:val="8"/>
  </w:num>
  <w:num w:numId="6">
    <w:abstractNumId w:val="10"/>
  </w:num>
  <w:num w:numId="7">
    <w:abstractNumId w:val="6"/>
  </w:num>
  <w:num w:numId="8">
    <w:abstractNumId w:val="7"/>
  </w:num>
  <w:num w:numId="9">
    <w:abstractNumId w:val="1"/>
  </w:num>
  <w:num w:numId="10">
    <w:abstractNumId w:val="3"/>
  </w:num>
  <w:num w:numId="11">
    <w:abstractNumId w:val="17"/>
  </w:num>
  <w:num w:numId="12">
    <w:abstractNumId w:val="3"/>
  </w:num>
  <w:num w:numId="13">
    <w:abstractNumId w:val="13"/>
  </w:num>
  <w:num w:numId="14">
    <w:abstractNumId w:val="4"/>
  </w:num>
  <w:num w:numId="15">
    <w:abstractNumId w:val="4"/>
  </w:num>
  <w:num w:numId="16">
    <w:abstractNumId w:val="11"/>
  </w:num>
  <w:num w:numId="17">
    <w:abstractNumId w:val="18"/>
  </w:num>
  <w:num w:numId="18">
    <w:abstractNumId w:val="18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58E"/>
    <w:rsid w:val="0003561F"/>
    <w:rsid w:val="00045F3D"/>
    <w:rsid w:val="00053B32"/>
    <w:rsid w:val="0007232C"/>
    <w:rsid w:val="0007391A"/>
    <w:rsid w:val="00077AA2"/>
    <w:rsid w:val="000A3D51"/>
    <w:rsid w:val="000B02B4"/>
    <w:rsid w:val="000B29AB"/>
    <w:rsid w:val="000C36AC"/>
    <w:rsid w:val="000D7300"/>
    <w:rsid w:val="000E077E"/>
    <w:rsid w:val="000E642E"/>
    <w:rsid w:val="00102ABF"/>
    <w:rsid w:val="0010745E"/>
    <w:rsid w:val="00117533"/>
    <w:rsid w:val="00133829"/>
    <w:rsid w:val="00137624"/>
    <w:rsid w:val="00146E37"/>
    <w:rsid w:val="00164EE2"/>
    <w:rsid w:val="00172410"/>
    <w:rsid w:val="001C24B1"/>
    <w:rsid w:val="001E1924"/>
    <w:rsid w:val="001E1F25"/>
    <w:rsid w:val="001E5CDC"/>
    <w:rsid w:val="001F4D2F"/>
    <w:rsid w:val="001F7B0D"/>
    <w:rsid w:val="00203D20"/>
    <w:rsid w:val="00211797"/>
    <w:rsid w:val="00217700"/>
    <w:rsid w:val="00223E10"/>
    <w:rsid w:val="002264CA"/>
    <w:rsid w:val="00240573"/>
    <w:rsid w:val="00253AF2"/>
    <w:rsid w:val="00257084"/>
    <w:rsid w:val="0025724A"/>
    <w:rsid w:val="00266556"/>
    <w:rsid w:val="002833E9"/>
    <w:rsid w:val="002A7587"/>
    <w:rsid w:val="002B4626"/>
    <w:rsid w:val="002B71BD"/>
    <w:rsid w:val="002C23A0"/>
    <w:rsid w:val="002D088B"/>
    <w:rsid w:val="002F12D9"/>
    <w:rsid w:val="00303B28"/>
    <w:rsid w:val="00324ABA"/>
    <w:rsid w:val="00333876"/>
    <w:rsid w:val="003339F5"/>
    <w:rsid w:val="00336A4C"/>
    <w:rsid w:val="0034794E"/>
    <w:rsid w:val="00347BCD"/>
    <w:rsid w:val="00392029"/>
    <w:rsid w:val="003A7253"/>
    <w:rsid w:val="003A7D52"/>
    <w:rsid w:val="003C6F21"/>
    <w:rsid w:val="003D1834"/>
    <w:rsid w:val="003E0BC0"/>
    <w:rsid w:val="003F5C6E"/>
    <w:rsid w:val="00425C88"/>
    <w:rsid w:val="00437360"/>
    <w:rsid w:val="00440A0A"/>
    <w:rsid w:val="00441CFF"/>
    <w:rsid w:val="00447D51"/>
    <w:rsid w:val="00454FBD"/>
    <w:rsid w:val="00470853"/>
    <w:rsid w:val="00483F34"/>
    <w:rsid w:val="00496126"/>
    <w:rsid w:val="004B1AF3"/>
    <w:rsid w:val="004C5D44"/>
    <w:rsid w:val="004C5ED4"/>
    <w:rsid w:val="004C68A7"/>
    <w:rsid w:val="004D1C9A"/>
    <w:rsid w:val="004D54E9"/>
    <w:rsid w:val="004F034D"/>
    <w:rsid w:val="004F42ED"/>
    <w:rsid w:val="005074D5"/>
    <w:rsid w:val="00510821"/>
    <w:rsid w:val="005131C1"/>
    <w:rsid w:val="0052501F"/>
    <w:rsid w:val="005254BF"/>
    <w:rsid w:val="00527AB9"/>
    <w:rsid w:val="005511DC"/>
    <w:rsid w:val="005525C0"/>
    <w:rsid w:val="00555858"/>
    <w:rsid w:val="005651CC"/>
    <w:rsid w:val="00565548"/>
    <w:rsid w:val="0056644E"/>
    <w:rsid w:val="005769E2"/>
    <w:rsid w:val="005954B9"/>
    <w:rsid w:val="005A72BC"/>
    <w:rsid w:val="005B7329"/>
    <w:rsid w:val="005D409A"/>
    <w:rsid w:val="005F007F"/>
    <w:rsid w:val="006006B8"/>
    <w:rsid w:val="00612907"/>
    <w:rsid w:val="00615750"/>
    <w:rsid w:val="0062388D"/>
    <w:rsid w:val="006431C4"/>
    <w:rsid w:val="00646F19"/>
    <w:rsid w:val="00662DC6"/>
    <w:rsid w:val="00664D4F"/>
    <w:rsid w:val="00677DB2"/>
    <w:rsid w:val="006B20A4"/>
    <w:rsid w:val="006B2176"/>
    <w:rsid w:val="006D092F"/>
    <w:rsid w:val="006E3414"/>
    <w:rsid w:val="006F2995"/>
    <w:rsid w:val="00714F94"/>
    <w:rsid w:val="00725EDA"/>
    <w:rsid w:val="00752988"/>
    <w:rsid w:val="007B23A7"/>
    <w:rsid w:val="007B26EA"/>
    <w:rsid w:val="007C25A4"/>
    <w:rsid w:val="007C7DD5"/>
    <w:rsid w:val="007E0C32"/>
    <w:rsid w:val="007F4245"/>
    <w:rsid w:val="007F7E92"/>
    <w:rsid w:val="00812C2A"/>
    <w:rsid w:val="00834947"/>
    <w:rsid w:val="008442F2"/>
    <w:rsid w:val="00862416"/>
    <w:rsid w:val="008A555A"/>
    <w:rsid w:val="008A7331"/>
    <w:rsid w:val="008B112E"/>
    <w:rsid w:val="008D4CFE"/>
    <w:rsid w:val="008F2000"/>
    <w:rsid w:val="00905805"/>
    <w:rsid w:val="00910DF3"/>
    <w:rsid w:val="00917CCF"/>
    <w:rsid w:val="009205E3"/>
    <w:rsid w:val="00942F90"/>
    <w:rsid w:val="00944EAC"/>
    <w:rsid w:val="00950904"/>
    <w:rsid w:val="00967194"/>
    <w:rsid w:val="00995C18"/>
    <w:rsid w:val="009C4E65"/>
    <w:rsid w:val="009C6678"/>
    <w:rsid w:val="009C70F3"/>
    <w:rsid w:val="009F4A82"/>
    <w:rsid w:val="00A163E4"/>
    <w:rsid w:val="00A17DFB"/>
    <w:rsid w:val="00A2044B"/>
    <w:rsid w:val="00A22212"/>
    <w:rsid w:val="00A22D76"/>
    <w:rsid w:val="00A30B32"/>
    <w:rsid w:val="00A35DB0"/>
    <w:rsid w:val="00A517E5"/>
    <w:rsid w:val="00A7720B"/>
    <w:rsid w:val="00A77ECF"/>
    <w:rsid w:val="00A8621B"/>
    <w:rsid w:val="00A9233D"/>
    <w:rsid w:val="00A974CC"/>
    <w:rsid w:val="00AB416D"/>
    <w:rsid w:val="00AC2C83"/>
    <w:rsid w:val="00AD041F"/>
    <w:rsid w:val="00AD55E0"/>
    <w:rsid w:val="00AE686F"/>
    <w:rsid w:val="00B101DB"/>
    <w:rsid w:val="00B11C02"/>
    <w:rsid w:val="00B20046"/>
    <w:rsid w:val="00B31B8C"/>
    <w:rsid w:val="00B442CB"/>
    <w:rsid w:val="00B47476"/>
    <w:rsid w:val="00B51DF2"/>
    <w:rsid w:val="00B77D2D"/>
    <w:rsid w:val="00B839F7"/>
    <w:rsid w:val="00B932FB"/>
    <w:rsid w:val="00BA17D0"/>
    <w:rsid w:val="00BB0133"/>
    <w:rsid w:val="00BB172B"/>
    <w:rsid w:val="00BD2547"/>
    <w:rsid w:val="00C070CF"/>
    <w:rsid w:val="00C12917"/>
    <w:rsid w:val="00C15F39"/>
    <w:rsid w:val="00C21897"/>
    <w:rsid w:val="00C23F81"/>
    <w:rsid w:val="00C4284F"/>
    <w:rsid w:val="00C557BD"/>
    <w:rsid w:val="00C5660A"/>
    <w:rsid w:val="00C56C5D"/>
    <w:rsid w:val="00C56EA7"/>
    <w:rsid w:val="00C614D1"/>
    <w:rsid w:val="00C819BC"/>
    <w:rsid w:val="00C84237"/>
    <w:rsid w:val="00CA3E47"/>
    <w:rsid w:val="00CB4638"/>
    <w:rsid w:val="00CD3E90"/>
    <w:rsid w:val="00CD59B7"/>
    <w:rsid w:val="00CE0A48"/>
    <w:rsid w:val="00CE7BA1"/>
    <w:rsid w:val="00CF5AAD"/>
    <w:rsid w:val="00D073F7"/>
    <w:rsid w:val="00D17BAB"/>
    <w:rsid w:val="00D2212C"/>
    <w:rsid w:val="00D344C7"/>
    <w:rsid w:val="00D435F8"/>
    <w:rsid w:val="00D460A6"/>
    <w:rsid w:val="00D70D49"/>
    <w:rsid w:val="00D83871"/>
    <w:rsid w:val="00D86CC9"/>
    <w:rsid w:val="00DA129F"/>
    <w:rsid w:val="00DA4C9A"/>
    <w:rsid w:val="00DD4968"/>
    <w:rsid w:val="00DD4CAA"/>
    <w:rsid w:val="00DD5711"/>
    <w:rsid w:val="00DD5762"/>
    <w:rsid w:val="00DE3FEE"/>
    <w:rsid w:val="00DF4BCC"/>
    <w:rsid w:val="00E1210B"/>
    <w:rsid w:val="00E27288"/>
    <w:rsid w:val="00E46973"/>
    <w:rsid w:val="00E5213E"/>
    <w:rsid w:val="00E71B74"/>
    <w:rsid w:val="00EA68E7"/>
    <w:rsid w:val="00EB3541"/>
    <w:rsid w:val="00EB701F"/>
    <w:rsid w:val="00EC0021"/>
    <w:rsid w:val="00EC7AEB"/>
    <w:rsid w:val="00EF021A"/>
    <w:rsid w:val="00F05519"/>
    <w:rsid w:val="00F063AA"/>
    <w:rsid w:val="00F13A1F"/>
    <w:rsid w:val="00F16F1F"/>
    <w:rsid w:val="00F30179"/>
    <w:rsid w:val="00F4587C"/>
    <w:rsid w:val="00F56B64"/>
    <w:rsid w:val="00F76CB3"/>
    <w:rsid w:val="00F90DB0"/>
    <w:rsid w:val="00FB421E"/>
    <w:rsid w:val="00FD058E"/>
    <w:rsid w:val="00FD1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line="340" w:lineRule="exact"/>
      <w:jc w:val="center"/>
      <w:outlineLvl w:val="0"/>
    </w:pPr>
    <w:rPr>
      <w:b/>
      <w:caps/>
      <w:sz w:val="34"/>
    </w:rPr>
  </w:style>
  <w:style w:type="paragraph" w:styleId="2">
    <w:name w:val="heading 2"/>
    <w:basedOn w:val="a"/>
    <w:next w:val="a"/>
    <w:qFormat/>
    <w:pPr>
      <w:keepNext/>
      <w:spacing w:line="340" w:lineRule="exact"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567"/>
      <w:jc w:val="both"/>
    </w:pPr>
    <w:rPr>
      <w:sz w:val="26"/>
    </w:rPr>
  </w:style>
  <w:style w:type="paragraph" w:styleId="20">
    <w:name w:val="Body Text Indent 2"/>
    <w:basedOn w:val="a"/>
    <w:pPr>
      <w:ind w:left="709"/>
    </w:pPr>
    <w:rPr>
      <w:sz w:val="28"/>
    </w:rPr>
  </w:style>
  <w:style w:type="paragraph" w:styleId="3">
    <w:name w:val="Body Text Indent 3"/>
    <w:basedOn w:val="a"/>
    <w:pPr>
      <w:spacing w:line="360" w:lineRule="auto"/>
      <w:ind w:firstLine="426"/>
      <w:jc w:val="both"/>
    </w:pPr>
    <w:rPr>
      <w:sz w:val="28"/>
    </w:rPr>
  </w:style>
  <w:style w:type="paragraph" w:styleId="a5">
    <w:name w:val="Balloon Text"/>
    <w:basedOn w:val="a"/>
    <w:link w:val="a6"/>
    <w:rsid w:val="000B29A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0B29AB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3"/>
    <w:rsid w:val="00714F94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line="340" w:lineRule="exact"/>
      <w:jc w:val="center"/>
      <w:outlineLvl w:val="0"/>
    </w:pPr>
    <w:rPr>
      <w:b/>
      <w:caps/>
      <w:sz w:val="34"/>
    </w:rPr>
  </w:style>
  <w:style w:type="paragraph" w:styleId="2">
    <w:name w:val="heading 2"/>
    <w:basedOn w:val="a"/>
    <w:next w:val="a"/>
    <w:qFormat/>
    <w:pPr>
      <w:keepNext/>
      <w:spacing w:line="340" w:lineRule="exact"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567"/>
      <w:jc w:val="both"/>
    </w:pPr>
    <w:rPr>
      <w:sz w:val="26"/>
    </w:rPr>
  </w:style>
  <w:style w:type="paragraph" w:styleId="20">
    <w:name w:val="Body Text Indent 2"/>
    <w:basedOn w:val="a"/>
    <w:pPr>
      <w:ind w:left="709"/>
    </w:pPr>
    <w:rPr>
      <w:sz w:val="28"/>
    </w:rPr>
  </w:style>
  <w:style w:type="paragraph" w:styleId="3">
    <w:name w:val="Body Text Indent 3"/>
    <w:basedOn w:val="a"/>
    <w:pPr>
      <w:spacing w:line="360" w:lineRule="auto"/>
      <w:ind w:firstLine="426"/>
      <w:jc w:val="both"/>
    </w:pPr>
    <w:rPr>
      <w:sz w:val="28"/>
    </w:rPr>
  </w:style>
  <w:style w:type="paragraph" w:styleId="a5">
    <w:name w:val="Balloon Text"/>
    <w:basedOn w:val="a"/>
    <w:link w:val="a6"/>
    <w:rsid w:val="000B29A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0B29AB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3"/>
    <w:rsid w:val="00714F94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&#1064;&#1072;&#1073;&#1083;&#1086;&#1085;&#1099;\&#1041;&#1083;&#1072;&#1085;&#1082;&#1080;\&#1055;&#1086;&#1089;&#1090;&#1072;&#1085;&#1086;&#1074;&#1083;&#1077;&#1085;&#1080;&#1077;%20&#1043;&#1083;&#1072;&#1074;&#1099;%20&#1040;&#1076;&#1084;&#1080;&#1085;&#1080;&#1089;&#1090;&#1088;&#1072;&#1094;&#108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F5451-2BA8-4243-9E40-5B5D25774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Главы Администрации</Template>
  <TotalTime>1</TotalTime>
  <Pages>2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Руководители</vt:lpstr>
    </vt:vector>
  </TitlesOfParts>
  <Manager>Системный администратор</Manager>
  <Company>Администрация Советского р-на</Company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Руководители</dc:title>
  <dc:creator>Сечков Виталий Викторович</dc:creator>
  <cp:lastModifiedBy>Kadrov</cp:lastModifiedBy>
  <cp:revision>3</cp:revision>
  <cp:lastPrinted>2021-09-02T12:59:00Z</cp:lastPrinted>
  <dcterms:created xsi:type="dcterms:W3CDTF">2022-02-11T13:52:00Z</dcterms:created>
  <dcterms:modified xsi:type="dcterms:W3CDTF">2022-02-11T13:53:00Z</dcterms:modified>
</cp:coreProperties>
</file>